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BDD8F" w14:textId="77777777" w:rsidR="00D2728A" w:rsidRPr="00AB031F" w:rsidRDefault="00FF5869" w:rsidP="00D2728A">
      <w:pPr>
        <w:pStyle w:val="FBCBody"/>
        <w:rPr>
          <w:b/>
          <w:bCs/>
          <w:lang w:val="de-DE"/>
        </w:rPr>
      </w:pPr>
      <w:r w:rsidRPr="00FF5869">
        <w:rPr>
          <w:lang w:val="fr-BE"/>
        </w:rPr>
        <w:t>Notre r</w:t>
      </w:r>
      <w:r>
        <w:rPr>
          <w:lang w:val="fr-BE"/>
        </w:rPr>
        <w:t>ef.</w:t>
      </w:r>
      <w:r w:rsidR="00D2728A" w:rsidRPr="00FF5869">
        <w:rPr>
          <w:lang w:val="fr-BE"/>
        </w:rPr>
        <w:tab/>
      </w:r>
      <w:r w:rsidR="00D2728A" w:rsidRPr="00FF5869">
        <w:rPr>
          <w:b/>
          <w:bCs/>
          <w:lang w:val="fr-BE"/>
        </w:rPr>
        <w:t>xx</w:t>
      </w:r>
      <w:r w:rsidR="00D2728A" w:rsidRPr="00FF5869">
        <w:rPr>
          <w:lang w:val="fr-BE"/>
        </w:rPr>
        <w:tab/>
      </w:r>
      <w:r w:rsidR="00D2728A" w:rsidRPr="00FF5869">
        <w:rPr>
          <w:lang w:val="fr-BE"/>
        </w:rPr>
        <w:br/>
      </w:r>
      <w:r>
        <w:rPr>
          <w:lang w:val="fr-BE"/>
        </w:rPr>
        <w:t>Votre ref.</w:t>
      </w:r>
      <w:r w:rsidR="00D2728A" w:rsidRPr="00FF5869">
        <w:rPr>
          <w:lang w:val="fr-BE"/>
        </w:rPr>
        <w:tab/>
      </w:r>
      <w:r w:rsidR="00D2728A" w:rsidRPr="00FF5869">
        <w:rPr>
          <w:b/>
          <w:bCs/>
          <w:lang w:val="fr-BE"/>
        </w:rPr>
        <w:t>xx</w:t>
      </w:r>
      <w:r w:rsidR="00D2728A" w:rsidRPr="00FF5869">
        <w:rPr>
          <w:lang w:val="fr-BE"/>
        </w:rPr>
        <w:tab/>
      </w:r>
      <w:r w:rsidR="00D2728A" w:rsidRPr="00FF5869">
        <w:rPr>
          <w:lang w:val="fr-BE"/>
        </w:rPr>
        <w:br/>
        <w:t>E-mail</w:t>
      </w:r>
      <w:r w:rsidR="00D2728A" w:rsidRPr="00FF5869">
        <w:rPr>
          <w:lang w:val="fr-BE"/>
        </w:rPr>
        <w:tab/>
      </w:r>
      <w:r w:rsidR="00D2728A" w:rsidRPr="00FF5869">
        <w:rPr>
          <w:b/>
          <w:bCs/>
          <w:lang w:val="fr-BE"/>
        </w:rPr>
        <w:t>xxx@xxx.com</w:t>
      </w:r>
      <w:r w:rsidR="00D2728A" w:rsidRPr="00FF5869">
        <w:rPr>
          <w:lang w:val="fr-BE"/>
        </w:rPr>
        <w:br/>
        <w:t>Contact</w:t>
      </w:r>
      <w:r w:rsidR="00D2728A" w:rsidRPr="00FF5869">
        <w:rPr>
          <w:lang w:val="fr-BE"/>
        </w:rPr>
        <w:tab/>
      </w:r>
      <w:r w:rsidR="00D2728A" w:rsidRPr="00FF5869">
        <w:rPr>
          <w:b/>
          <w:bCs/>
          <w:lang w:val="fr-BE"/>
        </w:rPr>
        <w:t xml:space="preserve">Mevr./Mr. </w:t>
      </w:r>
      <w:r w:rsidR="00D2728A" w:rsidRPr="00FF5869">
        <w:rPr>
          <w:lang w:val="fr-BE"/>
        </w:rPr>
        <w:br/>
      </w:r>
      <w:r w:rsidR="00D2728A" w:rsidRPr="00AB031F">
        <w:rPr>
          <w:lang w:val="de-DE"/>
        </w:rPr>
        <w:t>T</w:t>
      </w:r>
      <w:r>
        <w:rPr>
          <w:lang w:val="de-DE"/>
        </w:rPr>
        <w:t>é</w:t>
      </w:r>
      <w:r w:rsidR="00D2728A" w:rsidRPr="00AB031F">
        <w:rPr>
          <w:lang w:val="de-DE"/>
        </w:rPr>
        <w:t>l.</w:t>
      </w:r>
      <w:r w:rsidR="00D2728A" w:rsidRPr="00AB031F">
        <w:rPr>
          <w:lang w:val="de-DE"/>
        </w:rPr>
        <w:tab/>
        <w:t xml:space="preserve">           </w:t>
      </w:r>
      <w:r w:rsidR="00D2728A" w:rsidRPr="00AB031F">
        <w:rPr>
          <w:b/>
          <w:bCs/>
          <w:lang w:val="de-DE"/>
        </w:rPr>
        <w:t>+32 xxx xx xx xx</w:t>
      </w:r>
    </w:p>
    <w:p w14:paraId="7E5F7044" w14:textId="77777777" w:rsidR="00D2728A" w:rsidRPr="00FF5869" w:rsidRDefault="00D2728A" w:rsidP="00D2728A">
      <w:pPr>
        <w:pStyle w:val="FBCBody"/>
        <w:rPr>
          <w:b/>
          <w:bCs/>
          <w:lang w:val="fr-BE"/>
        </w:rPr>
      </w:pPr>
      <w:r w:rsidRPr="00FF5869">
        <w:rPr>
          <w:lang w:val="fr-BE"/>
        </w:rPr>
        <w:t>Dat</w:t>
      </w:r>
      <w:r w:rsidR="00FF5869" w:rsidRPr="00FF5869">
        <w:rPr>
          <w:lang w:val="fr-BE"/>
        </w:rPr>
        <w:t>e</w:t>
      </w:r>
      <w:r w:rsidR="00FF5869" w:rsidRPr="00FF5869">
        <w:rPr>
          <w:lang w:val="fr-BE"/>
        </w:rPr>
        <w:tab/>
      </w:r>
      <w:r w:rsidRPr="00FF5869">
        <w:rPr>
          <w:lang w:val="fr-BE"/>
        </w:rPr>
        <w:tab/>
      </w:r>
      <w:r w:rsidRPr="00FF5869">
        <w:rPr>
          <w:b/>
          <w:bCs/>
          <w:lang w:val="fr-BE"/>
        </w:rPr>
        <w:t>xx/xx/2025</w:t>
      </w:r>
      <w:r w:rsidRPr="00FF5869">
        <w:rPr>
          <w:b/>
          <w:bCs/>
          <w:lang w:val="fr-BE"/>
        </w:rPr>
        <w:br/>
      </w:r>
      <w:r w:rsidRPr="00FF5869">
        <w:rPr>
          <w:lang w:val="fr-BE"/>
        </w:rPr>
        <w:br/>
      </w:r>
      <w:r w:rsidR="00FF5869" w:rsidRPr="00FF5869">
        <w:rPr>
          <w:lang w:val="fr-BE"/>
        </w:rPr>
        <w:t>Obje</w:t>
      </w:r>
      <w:r w:rsidR="00FF5869">
        <w:rPr>
          <w:lang w:val="fr-BE"/>
        </w:rPr>
        <w:t>t</w:t>
      </w:r>
      <w:r w:rsidRPr="00FF5869">
        <w:rPr>
          <w:lang w:val="fr-BE"/>
        </w:rPr>
        <w:br/>
      </w:r>
      <w:r w:rsidRPr="00FF5869">
        <w:rPr>
          <w:b/>
          <w:bCs/>
          <w:lang w:val="fr-BE"/>
        </w:rPr>
        <w:t>xxxxxxxxxxxx</w:t>
      </w:r>
    </w:p>
    <w:p w14:paraId="2E62DF2F" w14:textId="77777777" w:rsidR="00D2728A" w:rsidRPr="00FF5869" w:rsidRDefault="00D2728A">
      <w:pPr>
        <w:rPr>
          <w:lang w:val="fr-BE"/>
        </w:rPr>
      </w:pPr>
    </w:p>
    <w:p w14:paraId="2218D8EE" w14:textId="77777777" w:rsidR="00D2728A" w:rsidRPr="00FF5869" w:rsidRDefault="00D2728A" w:rsidP="002C1627">
      <w:pPr>
        <w:pStyle w:val="FBCBody"/>
        <w:rPr>
          <w:lang w:val="de-DE"/>
        </w:rPr>
      </w:pPr>
      <w:r w:rsidRPr="00FF5869">
        <w:rPr>
          <w:lang w:val="de-DE"/>
        </w:rPr>
        <w:t>Body</w:t>
      </w:r>
    </w:p>
    <w:sectPr w:rsidR="00D2728A" w:rsidRPr="00FF5869" w:rsidSect="002C1627">
      <w:headerReference w:type="default" r:id="rId6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BCD9" w14:textId="77777777" w:rsidR="006D61DC" w:rsidRDefault="006D61DC" w:rsidP="002C1627">
      <w:pPr>
        <w:spacing w:after="0" w:line="240" w:lineRule="auto"/>
      </w:pPr>
      <w:r>
        <w:separator/>
      </w:r>
    </w:p>
  </w:endnote>
  <w:endnote w:type="continuationSeparator" w:id="0">
    <w:p w14:paraId="3737CF20" w14:textId="77777777" w:rsidR="006D61DC" w:rsidRDefault="006D61DC" w:rsidP="002C1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 Black">
    <w:charset w:val="00"/>
    <w:family w:val="auto"/>
    <w:pitch w:val="variable"/>
    <w:sig w:usb0="A00002FF" w:usb1="5000205B" w:usb2="00000000" w:usb3="00000000" w:csb0="00000197" w:csb1="00000000"/>
  </w:font>
  <w:font w:name="Raleway SemiBold">
    <w:charset w:val="00"/>
    <w:family w:val="auto"/>
    <w:pitch w:val="variable"/>
    <w:sig w:usb0="A00002FF" w:usb1="5000205B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DAB77" w14:textId="77777777" w:rsidR="006D61DC" w:rsidRDefault="006D61DC" w:rsidP="002C1627">
      <w:pPr>
        <w:spacing w:after="0" w:line="240" w:lineRule="auto"/>
      </w:pPr>
      <w:r>
        <w:separator/>
      </w:r>
    </w:p>
  </w:footnote>
  <w:footnote w:type="continuationSeparator" w:id="0">
    <w:p w14:paraId="309088F0" w14:textId="77777777" w:rsidR="006D61DC" w:rsidRDefault="006D61DC" w:rsidP="002C1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1BBF" w14:textId="77777777" w:rsidR="002C1627" w:rsidRDefault="00D2728A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A88B774" wp14:editId="49F2C73D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34275" cy="895985"/>
          <wp:effectExtent l="0" t="0" r="0" b="0"/>
          <wp:wrapThrough wrapText="bothSides">
            <wp:wrapPolygon edited="0">
              <wp:start x="0" y="0"/>
              <wp:lineTo x="0" y="21125"/>
              <wp:lineTo x="21518" y="21125"/>
              <wp:lineTo x="21518" y="0"/>
              <wp:lineTo x="0" y="0"/>
            </wp:wrapPolygon>
          </wp:wrapThrough>
          <wp:docPr id="174817175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17175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624" cy="896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DC"/>
    <w:rsid w:val="00246533"/>
    <w:rsid w:val="002766EB"/>
    <w:rsid w:val="002C1627"/>
    <w:rsid w:val="00312C64"/>
    <w:rsid w:val="003E7753"/>
    <w:rsid w:val="003F59DA"/>
    <w:rsid w:val="00444F50"/>
    <w:rsid w:val="005A415F"/>
    <w:rsid w:val="005F2391"/>
    <w:rsid w:val="006D61DC"/>
    <w:rsid w:val="006F7655"/>
    <w:rsid w:val="009026F9"/>
    <w:rsid w:val="00963C74"/>
    <w:rsid w:val="00AB031F"/>
    <w:rsid w:val="00C74FE0"/>
    <w:rsid w:val="00D2728A"/>
    <w:rsid w:val="00DB1D3F"/>
    <w:rsid w:val="00F427DE"/>
    <w:rsid w:val="00F67713"/>
    <w:rsid w:val="00FC02AF"/>
    <w:rsid w:val="00FF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724938"/>
  <w15:chartTrackingRefBased/>
  <w15:docId w15:val="{4A4470A2-7906-4A3D-8781-36215A72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C02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1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1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1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16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16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16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16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FBCTitle">
    <w:name w:val="FBC_Title"/>
    <w:basedOn w:val="Titel"/>
    <w:qFormat/>
    <w:rsid w:val="00FC02AF"/>
    <w:rPr>
      <w:rFonts w:ascii="Raleway Black" w:hAnsi="Raleway Black"/>
      <w:color w:val="030D3D"/>
    </w:rPr>
  </w:style>
  <w:style w:type="paragraph" w:styleId="Titel">
    <w:name w:val="Title"/>
    <w:basedOn w:val="Standaard"/>
    <w:next w:val="Standaard"/>
    <w:link w:val="TitelChar"/>
    <w:uiPriority w:val="10"/>
    <w:qFormat/>
    <w:rsid w:val="00FC02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C0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FBCHeading1">
    <w:name w:val="FBC_Heading1"/>
    <w:basedOn w:val="Kop1"/>
    <w:qFormat/>
    <w:rsid w:val="00FC02AF"/>
    <w:rPr>
      <w:rFonts w:ascii="Raleway SemiBold" w:hAnsi="Raleway SemiBold"/>
      <w:color w:val="030D3D"/>
    </w:rPr>
  </w:style>
  <w:style w:type="character" w:customStyle="1" w:styleId="Kop1Char">
    <w:name w:val="Kop 1 Char"/>
    <w:basedOn w:val="Standaardalinea-lettertype"/>
    <w:link w:val="Kop1"/>
    <w:uiPriority w:val="9"/>
    <w:rsid w:val="00FC0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FBCBody">
    <w:name w:val="FBC_Body"/>
    <w:basedOn w:val="Standaard"/>
    <w:autoRedefine/>
    <w:qFormat/>
    <w:rsid w:val="00246533"/>
    <w:pPr>
      <w:spacing w:before="120" w:after="120" w:line="240" w:lineRule="auto"/>
      <w:jc w:val="both"/>
    </w:pPr>
    <w:rPr>
      <w:rFonts w:ascii="Montserrat" w:hAnsi="Montserrat"/>
      <w:color w:val="030D3D"/>
      <w:sz w:val="24"/>
      <w:szCs w:val="24"/>
      <w:lang w:val="nl-B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1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1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16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16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16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16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16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1627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1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1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1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16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16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C16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1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16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162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C1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1627"/>
  </w:style>
  <w:style w:type="paragraph" w:styleId="Voettekst">
    <w:name w:val="footer"/>
    <w:basedOn w:val="Standaard"/>
    <w:link w:val="VoettekstChar"/>
    <w:uiPriority w:val="99"/>
    <w:unhideWhenUsed/>
    <w:rsid w:val="002C1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1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Bemiddeling-Mediation\mediation%20serv\1%20Communicatie\Visuele%20identiteit%20erkende%20bemiddelaar\Briefhoofd\Template%20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FR.dotx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>Federal Justice Belgium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Verkin Owen</dc:creator>
  <cp:keywords/>
  <dc:description/>
  <cp:lastModifiedBy>Verkin Owen</cp:lastModifiedBy>
  <cp:revision>1</cp:revision>
  <dcterms:created xsi:type="dcterms:W3CDTF">2026-09-07T11:13:00Z</dcterms:created>
  <dcterms:modified xsi:type="dcterms:W3CDTF">2026-09-07T11:15:00Z</dcterms:modified>
</cp:coreProperties>
</file>